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9C09B" w14:textId="77777777" w:rsidR="00F812D0" w:rsidRDefault="00B47EC0">
      <w:pPr>
        <w:pStyle w:val="Textoindependiente2"/>
      </w:pPr>
      <w:r>
        <w:t>DECLARACION   DE   INSTALACION   DE   TRANSPORTE   DE   COMBUSTIBLES   LIQUIDOS   POR   OLEODUCTO</w:t>
      </w:r>
    </w:p>
    <w:p w14:paraId="796EBAF8" w14:textId="77777777" w:rsidR="00F812D0" w:rsidRDefault="00B47EC0">
      <w:pPr>
        <w:pStyle w:val="Textoindependiente"/>
        <w:spacing w:after="120"/>
      </w:pPr>
      <w:r>
        <w:t xml:space="preserve">El profesional que suscribe declara respecto de la instalación de combustibles líquidos ubicada </w:t>
      </w:r>
      <w:proofErr w:type="gramStart"/>
      <w:r>
        <w:t>en :</w:t>
      </w:r>
      <w:proofErr w:type="gramEnd"/>
    </w:p>
    <w:tbl>
      <w:tblPr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37"/>
        <w:gridCol w:w="425"/>
        <w:gridCol w:w="2977"/>
        <w:gridCol w:w="1276"/>
        <w:gridCol w:w="2126"/>
        <w:gridCol w:w="567"/>
        <w:gridCol w:w="434"/>
        <w:gridCol w:w="1001"/>
      </w:tblGrid>
      <w:tr w:rsidR="00F812D0" w14:paraId="04F71408" w14:textId="77777777">
        <w:trPr>
          <w:cantSplit/>
        </w:trPr>
        <w:tc>
          <w:tcPr>
            <w:tcW w:w="737" w:type="dxa"/>
          </w:tcPr>
          <w:p w14:paraId="2807B2EF" w14:textId="77777777" w:rsidR="00F812D0" w:rsidRDefault="00B47EC0">
            <w:pPr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 xml:space="preserve">Calle : 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4A683199" w14:textId="77777777" w:rsidR="00F812D0" w:rsidRDefault="00F812D0">
            <w:pPr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567" w:type="dxa"/>
          </w:tcPr>
          <w:p w14:paraId="1A438BF5" w14:textId="77777777" w:rsidR="00F812D0" w:rsidRDefault="00B47EC0">
            <w:pPr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N° :</w:t>
            </w:r>
          </w:p>
        </w:tc>
        <w:tc>
          <w:tcPr>
            <w:tcW w:w="1435" w:type="dxa"/>
            <w:gridSpan w:val="2"/>
            <w:tcBorders>
              <w:bottom w:val="single" w:sz="4" w:space="0" w:color="auto"/>
            </w:tcBorders>
          </w:tcPr>
          <w:p w14:paraId="2C5CF386" w14:textId="77777777" w:rsidR="00F812D0" w:rsidRDefault="00F812D0">
            <w:pPr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0ADF8B90" w14:textId="77777777">
        <w:trPr>
          <w:cantSplit/>
        </w:trPr>
        <w:tc>
          <w:tcPr>
            <w:tcW w:w="1162" w:type="dxa"/>
            <w:gridSpan w:val="2"/>
          </w:tcPr>
          <w:p w14:paraId="15C81ACD" w14:textId="77777777" w:rsidR="00F812D0" w:rsidRDefault="00B47EC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Comuna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8B8DE2D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1276" w:type="dxa"/>
          </w:tcPr>
          <w:p w14:paraId="27302490" w14:textId="77777777" w:rsidR="00F812D0" w:rsidRDefault="00B47EC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Provincia 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F77556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1001" w:type="dxa"/>
            <w:gridSpan w:val="2"/>
          </w:tcPr>
          <w:p w14:paraId="3C5D59F5" w14:textId="77777777" w:rsidR="00F812D0" w:rsidRDefault="00B47EC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Región :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6450CD44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</w:tbl>
    <w:p w14:paraId="3CF9CF55" w14:textId="77777777" w:rsidR="00F812D0" w:rsidRDefault="00B47EC0">
      <w:pPr>
        <w:pStyle w:val="Textoindependiente"/>
        <w:spacing w:before="240" w:after="120"/>
      </w:pPr>
      <w:r>
        <w:t xml:space="preserve">Lo </w:t>
      </w:r>
      <w:proofErr w:type="gramStart"/>
      <w:r>
        <w:t>siguiente :</w:t>
      </w:r>
      <w:proofErr w:type="gramEnd"/>
    </w:p>
    <w:p w14:paraId="5693B64F" w14:textId="77777777" w:rsidR="00F812D0" w:rsidRDefault="00B47EC0">
      <w:pPr>
        <w:numPr>
          <w:ilvl w:val="0"/>
          <w:numId w:val="6"/>
        </w:numPr>
        <w:spacing w:after="60"/>
        <w:jc w:val="both"/>
        <w:rPr>
          <w:rFonts w:ascii="Arial" w:hAnsi="Arial"/>
          <w:b/>
          <w:sz w:val="22"/>
          <w:lang w:val="es-MX"/>
        </w:rPr>
      </w:pPr>
      <w:r>
        <w:rPr>
          <w:rFonts w:ascii="Arial" w:hAnsi="Arial"/>
          <w:b/>
          <w:sz w:val="22"/>
          <w:lang w:val="es-MX"/>
        </w:rPr>
        <w:t>Que se ha ejecutado conforme a los planos adjuntos.</w:t>
      </w:r>
    </w:p>
    <w:p w14:paraId="7BC5EB02" w14:textId="77777777" w:rsidR="00F812D0" w:rsidRDefault="00B47EC0">
      <w:pPr>
        <w:numPr>
          <w:ilvl w:val="0"/>
          <w:numId w:val="6"/>
        </w:numPr>
        <w:spacing w:after="60"/>
        <w:jc w:val="both"/>
        <w:rPr>
          <w:rFonts w:ascii="Arial" w:hAnsi="Arial"/>
          <w:b/>
          <w:sz w:val="22"/>
          <w:lang w:val="es-MX"/>
        </w:rPr>
      </w:pPr>
      <w:r>
        <w:rPr>
          <w:rFonts w:ascii="Arial" w:hAnsi="Arial"/>
          <w:b/>
          <w:sz w:val="22"/>
          <w:lang w:val="es-MX"/>
        </w:rPr>
        <w:t xml:space="preserve">Que cumple con todas las medidas de seguridad y especificaciones prescritas en la versión vigente del D.S. N° </w:t>
      </w:r>
      <w:r w:rsidR="004A2A7D">
        <w:rPr>
          <w:rFonts w:ascii="Arial" w:hAnsi="Arial"/>
          <w:b/>
          <w:sz w:val="22"/>
          <w:lang w:val="es-MX"/>
        </w:rPr>
        <w:t>160,</w:t>
      </w:r>
      <w:r>
        <w:rPr>
          <w:rFonts w:ascii="Arial" w:hAnsi="Arial"/>
          <w:b/>
          <w:sz w:val="22"/>
          <w:lang w:val="es-MX"/>
        </w:rPr>
        <w:t xml:space="preserve"> de </w:t>
      </w:r>
      <w:r w:rsidR="004A2A7D">
        <w:rPr>
          <w:rFonts w:ascii="Arial" w:hAnsi="Arial"/>
          <w:b/>
          <w:sz w:val="22"/>
          <w:lang w:val="es-MX"/>
        </w:rPr>
        <w:t>2008</w:t>
      </w:r>
      <w:r>
        <w:rPr>
          <w:rFonts w:ascii="Arial" w:hAnsi="Arial"/>
          <w:b/>
          <w:sz w:val="22"/>
          <w:lang w:val="es-MX"/>
        </w:rPr>
        <w:t xml:space="preserve"> del Ministerio de Economía Fomento y Reconstrucción.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567"/>
        <w:gridCol w:w="681"/>
        <w:gridCol w:w="2438"/>
        <w:gridCol w:w="1417"/>
        <w:gridCol w:w="709"/>
        <w:gridCol w:w="188"/>
        <w:gridCol w:w="2423"/>
      </w:tblGrid>
      <w:tr w:rsidR="00F812D0" w14:paraId="0F9FDD82" w14:textId="77777777">
        <w:tc>
          <w:tcPr>
            <w:tcW w:w="1871" w:type="dxa"/>
            <w:gridSpan w:val="2"/>
          </w:tcPr>
          <w:p w14:paraId="72D5A4A8" w14:textId="77777777" w:rsidR="00F812D0" w:rsidRDefault="00B47EC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PROFESIONAL :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091AC7D5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709" w:type="dxa"/>
          </w:tcPr>
          <w:p w14:paraId="6370E129" w14:textId="77777777" w:rsidR="00F812D0" w:rsidRDefault="00B47EC0">
            <w:pPr>
              <w:spacing w:before="120"/>
              <w:jc w:val="right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RUN :</w:t>
            </w:r>
          </w:p>
        </w:tc>
        <w:tc>
          <w:tcPr>
            <w:tcW w:w="2611" w:type="dxa"/>
            <w:gridSpan w:val="2"/>
            <w:tcBorders>
              <w:bottom w:val="single" w:sz="4" w:space="0" w:color="auto"/>
            </w:tcBorders>
          </w:tcPr>
          <w:p w14:paraId="7C7AD73B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61D6E5F4" w14:textId="77777777">
        <w:trPr>
          <w:cantSplit/>
        </w:trPr>
        <w:tc>
          <w:tcPr>
            <w:tcW w:w="1304" w:type="dxa"/>
            <w:vMerge w:val="restart"/>
          </w:tcPr>
          <w:p w14:paraId="03018D70" w14:textId="77777777" w:rsidR="00F812D0" w:rsidRDefault="00B47EC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Dirección :</w:t>
            </w:r>
          </w:p>
        </w:tc>
        <w:tc>
          <w:tcPr>
            <w:tcW w:w="3686" w:type="dxa"/>
            <w:gridSpan w:val="3"/>
          </w:tcPr>
          <w:p w14:paraId="6D9BA08E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2126" w:type="dxa"/>
            <w:gridSpan w:val="2"/>
          </w:tcPr>
          <w:p w14:paraId="066B6180" w14:textId="77777777" w:rsidR="00F812D0" w:rsidRDefault="00B47EC0">
            <w:pPr>
              <w:spacing w:before="120"/>
              <w:jc w:val="right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Fono / Fax / email :</w:t>
            </w:r>
          </w:p>
        </w:tc>
        <w:tc>
          <w:tcPr>
            <w:tcW w:w="2611" w:type="dxa"/>
            <w:gridSpan w:val="2"/>
          </w:tcPr>
          <w:p w14:paraId="608823EB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3D84B8DB" w14:textId="77777777">
        <w:trPr>
          <w:cantSplit/>
        </w:trPr>
        <w:tc>
          <w:tcPr>
            <w:tcW w:w="1304" w:type="dxa"/>
            <w:vMerge/>
          </w:tcPr>
          <w:p w14:paraId="0C40BDF3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C3D3DE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2126" w:type="dxa"/>
            <w:gridSpan w:val="2"/>
          </w:tcPr>
          <w:p w14:paraId="35A3B527" w14:textId="77777777" w:rsidR="00F812D0" w:rsidRDefault="00B47EC0">
            <w:pPr>
              <w:spacing w:before="120"/>
              <w:jc w:val="right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Fecha :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697A46" w14:textId="77777777" w:rsidR="00F812D0" w:rsidRDefault="00F812D0">
            <w:pPr>
              <w:spacing w:before="12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5F8C3F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472D7" w14:textId="77777777" w:rsidR="00F812D0" w:rsidRDefault="00F812D0">
            <w:pPr>
              <w:spacing w:before="720"/>
              <w:jc w:val="center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47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66E4F" w14:textId="77777777" w:rsidR="00F812D0" w:rsidRDefault="00F812D0">
            <w:pPr>
              <w:spacing w:before="720"/>
              <w:jc w:val="center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</w:tcPr>
          <w:p w14:paraId="1BE29C20" w14:textId="77777777" w:rsidR="00F812D0" w:rsidRDefault="00F812D0">
            <w:pPr>
              <w:spacing w:before="720"/>
              <w:jc w:val="center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0CC326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7B26D" w14:textId="77777777" w:rsidR="00F812D0" w:rsidRDefault="00F812D0">
            <w:pPr>
              <w:spacing w:before="120" w:after="180"/>
              <w:jc w:val="center"/>
              <w:rPr>
                <w:rFonts w:ascii="Arial" w:hAnsi="Arial"/>
                <w:sz w:val="22"/>
                <w:lang w:val="es-MX"/>
              </w:rPr>
            </w:pPr>
          </w:p>
        </w:tc>
        <w:tc>
          <w:tcPr>
            <w:tcW w:w="47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4C01C" w14:textId="77777777" w:rsidR="00F812D0" w:rsidRDefault="00B47EC0">
            <w:pPr>
              <w:pStyle w:val="Ttulo3"/>
              <w:spacing w:after="180"/>
            </w:pPr>
            <w:r>
              <w:t>Firma Profesional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ADB13" w14:textId="77777777" w:rsidR="00F812D0" w:rsidRDefault="00F812D0">
            <w:pPr>
              <w:spacing w:before="120" w:after="180"/>
              <w:jc w:val="center"/>
              <w:rPr>
                <w:rFonts w:ascii="Arial" w:hAnsi="Arial"/>
                <w:sz w:val="22"/>
                <w:lang w:val="es-MX"/>
              </w:rPr>
            </w:pPr>
          </w:p>
        </w:tc>
      </w:tr>
    </w:tbl>
    <w:p w14:paraId="35B31642" w14:textId="77777777" w:rsidR="00F812D0" w:rsidRDefault="00B47EC0">
      <w:pPr>
        <w:pStyle w:val="Textoindependiente"/>
        <w:spacing w:before="120"/>
      </w:pPr>
      <w:r>
        <w:t xml:space="preserve">El propietario, arrendatario o concesionario de la instalación de combustibles líquidos, declara asumir la responsabilidad de mantenerla cumpliendo las medidas de seguridad prescritas en el D.S. N° </w:t>
      </w:r>
      <w:r w:rsidR="004A2A7D">
        <w:t>160,</w:t>
      </w:r>
      <w:r>
        <w:t xml:space="preserve"> de </w:t>
      </w:r>
      <w:r w:rsidR="004A2A7D">
        <w:t>2008</w:t>
      </w:r>
      <w:r>
        <w:t xml:space="preserve"> del Ministerio de Economía Fomento y Reconstrucción, especialmente en lo relativo a :</w:t>
      </w:r>
    </w:p>
    <w:p w14:paraId="32699F69" w14:textId="77777777" w:rsidR="00F812D0" w:rsidRDefault="00B47EC0">
      <w:pPr>
        <w:pStyle w:val="Textoindependiente"/>
        <w:numPr>
          <w:ilvl w:val="0"/>
          <w:numId w:val="8"/>
        </w:numPr>
        <w:tabs>
          <w:tab w:val="clear" w:pos="1985"/>
        </w:tabs>
        <w:spacing w:before="120"/>
        <w:ind w:left="567"/>
      </w:pPr>
      <w:r>
        <w:t>Efectuar operación y mantención segura del oleoducto.</w:t>
      </w:r>
    </w:p>
    <w:p w14:paraId="1915479A" w14:textId="77777777" w:rsidR="00F812D0" w:rsidRDefault="00B47EC0">
      <w:pPr>
        <w:pStyle w:val="Textoindependiente"/>
        <w:numPr>
          <w:ilvl w:val="0"/>
          <w:numId w:val="8"/>
        </w:numPr>
        <w:tabs>
          <w:tab w:val="clear" w:pos="1985"/>
        </w:tabs>
        <w:spacing w:before="120"/>
        <w:ind w:left="567"/>
      </w:pPr>
      <w:r>
        <w:t>Mantener el personal adiestrado en las operaciones de suministro, seguridad general y emergencias.</w:t>
      </w:r>
    </w:p>
    <w:p w14:paraId="6068AB38" w14:textId="77777777" w:rsidR="00F812D0" w:rsidRDefault="00B47EC0">
      <w:pPr>
        <w:pStyle w:val="Textoindependiente"/>
        <w:numPr>
          <w:ilvl w:val="0"/>
          <w:numId w:val="8"/>
        </w:numPr>
        <w:tabs>
          <w:tab w:val="clear" w:pos="1985"/>
        </w:tabs>
        <w:spacing w:before="120"/>
        <w:ind w:left="567"/>
      </w:pPr>
      <w:r>
        <w:t>Mantener los extintores en condiciones de servicio.</w:t>
      </w:r>
    </w:p>
    <w:p w14:paraId="2A7D801A" w14:textId="77777777" w:rsidR="00F812D0" w:rsidRDefault="00F812D0">
      <w:pPr>
        <w:pStyle w:val="Textoindependiente"/>
        <w:spacing w:before="120"/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737"/>
        <w:gridCol w:w="1472"/>
        <w:gridCol w:w="229"/>
        <w:gridCol w:w="624"/>
        <w:gridCol w:w="851"/>
        <w:gridCol w:w="2325"/>
        <w:gridCol w:w="851"/>
        <w:gridCol w:w="27"/>
        <w:gridCol w:w="425"/>
        <w:gridCol w:w="356"/>
        <w:gridCol w:w="1517"/>
        <w:gridCol w:w="414"/>
      </w:tblGrid>
      <w:tr w:rsidR="00F812D0" w14:paraId="52F747A9" w14:textId="77777777">
        <w:trPr>
          <w:gridBefore w:val="1"/>
          <w:wBefore w:w="114" w:type="dxa"/>
        </w:trPr>
        <w:tc>
          <w:tcPr>
            <w:tcW w:w="2209" w:type="dxa"/>
            <w:gridSpan w:val="2"/>
          </w:tcPr>
          <w:p w14:paraId="2BA8297B" w14:textId="77777777" w:rsidR="00F812D0" w:rsidRDefault="00B47EC0">
            <w:pPr>
              <w:pStyle w:val="Textoindependiente"/>
              <w:spacing w:before="120" w:after="120"/>
              <w:rPr>
                <w:b/>
              </w:rPr>
            </w:pPr>
            <w:r>
              <w:rPr>
                <w:b/>
              </w:rPr>
              <w:t>Nombre :</w:t>
            </w:r>
          </w:p>
        </w:tc>
        <w:tc>
          <w:tcPr>
            <w:tcW w:w="4907" w:type="dxa"/>
            <w:gridSpan w:val="6"/>
          </w:tcPr>
          <w:p w14:paraId="6D4C2AD3" w14:textId="77777777" w:rsidR="00F812D0" w:rsidRDefault="00F812D0">
            <w:pPr>
              <w:pStyle w:val="Textoindependiente"/>
              <w:spacing w:before="120" w:after="120"/>
              <w:rPr>
                <w:b/>
              </w:rPr>
            </w:pPr>
          </w:p>
        </w:tc>
        <w:tc>
          <w:tcPr>
            <w:tcW w:w="781" w:type="dxa"/>
            <w:gridSpan w:val="2"/>
          </w:tcPr>
          <w:p w14:paraId="1E13C402" w14:textId="77777777" w:rsidR="00F812D0" w:rsidRDefault="00B47EC0">
            <w:pPr>
              <w:pStyle w:val="Textoindependiente"/>
              <w:spacing w:before="120" w:after="120"/>
              <w:jc w:val="right"/>
              <w:rPr>
                <w:b/>
              </w:rPr>
            </w:pPr>
            <w:r>
              <w:rPr>
                <w:b/>
              </w:rPr>
              <w:t>RUT :</w:t>
            </w:r>
          </w:p>
        </w:tc>
        <w:tc>
          <w:tcPr>
            <w:tcW w:w="1931" w:type="dxa"/>
            <w:gridSpan w:val="2"/>
          </w:tcPr>
          <w:p w14:paraId="7753552B" w14:textId="77777777" w:rsidR="00F812D0" w:rsidRDefault="00F812D0">
            <w:pPr>
              <w:pStyle w:val="Textoindependiente"/>
              <w:spacing w:before="120" w:after="120"/>
              <w:rPr>
                <w:b/>
              </w:rPr>
            </w:pPr>
          </w:p>
        </w:tc>
      </w:tr>
      <w:tr w:rsidR="00F812D0" w14:paraId="02949F39" w14:textId="77777777">
        <w:tblPrEx>
          <w:tblCellMar>
            <w:left w:w="142" w:type="dxa"/>
            <w:right w:w="142" w:type="dxa"/>
          </w:tblCellMar>
        </w:tblPrEx>
        <w:trPr>
          <w:gridAfter w:val="1"/>
          <w:wAfter w:w="414" w:type="dxa"/>
          <w:cantSplit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EDBE" w14:textId="77777777" w:rsidR="00F812D0" w:rsidRDefault="00F812D0">
            <w:pPr>
              <w:pStyle w:val="Textoindependiente"/>
              <w:spacing w:before="240"/>
              <w:rPr>
                <w:b/>
              </w:rPr>
            </w:pPr>
          </w:p>
        </w:tc>
        <w:tc>
          <w:tcPr>
            <w:tcW w:w="2325" w:type="dxa"/>
            <w:gridSpan w:val="3"/>
            <w:tcBorders>
              <w:left w:val="nil"/>
            </w:tcBorders>
          </w:tcPr>
          <w:p w14:paraId="4DA17993" w14:textId="77777777" w:rsidR="00F812D0" w:rsidRDefault="00B47EC0">
            <w:pPr>
              <w:pStyle w:val="Textoindependiente"/>
              <w:spacing w:before="240"/>
              <w:rPr>
                <w:b/>
              </w:rPr>
            </w:pPr>
            <w:r>
              <w:rPr>
                <w:b/>
              </w:rPr>
              <w:t>Propietario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771" w14:textId="77777777" w:rsidR="00F812D0" w:rsidRDefault="00F812D0">
            <w:pPr>
              <w:pStyle w:val="Textoindependiente"/>
              <w:spacing w:before="240"/>
              <w:rPr>
                <w:b/>
              </w:rPr>
            </w:pPr>
          </w:p>
        </w:tc>
        <w:tc>
          <w:tcPr>
            <w:tcW w:w="2325" w:type="dxa"/>
            <w:tcBorders>
              <w:left w:val="nil"/>
            </w:tcBorders>
          </w:tcPr>
          <w:p w14:paraId="1572D821" w14:textId="77777777" w:rsidR="00F812D0" w:rsidRDefault="00B47EC0">
            <w:pPr>
              <w:pStyle w:val="Textoindependiente"/>
              <w:spacing w:before="240"/>
              <w:rPr>
                <w:b/>
              </w:rPr>
            </w:pPr>
            <w:r>
              <w:rPr>
                <w:b/>
              </w:rPr>
              <w:t>Arrendatario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27CD" w14:textId="77777777" w:rsidR="00F812D0" w:rsidRDefault="00F812D0">
            <w:pPr>
              <w:pStyle w:val="Textoindependiente"/>
              <w:spacing w:before="240"/>
              <w:rPr>
                <w:b/>
              </w:rPr>
            </w:pPr>
          </w:p>
        </w:tc>
        <w:tc>
          <w:tcPr>
            <w:tcW w:w="2325" w:type="dxa"/>
            <w:gridSpan w:val="4"/>
            <w:tcBorders>
              <w:left w:val="nil"/>
            </w:tcBorders>
          </w:tcPr>
          <w:p w14:paraId="5935DE0E" w14:textId="77777777" w:rsidR="00F812D0" w:rsidRDefault="00B47EC0">
            <w:pPr>
              <w:pStyle w:val="Textoindependiente"/>
              <w:spacing w:before="240"/>
              <w:rPr>
                <w:b/>
              </w:rPr>
            </w:pPr>
            <w:r>
              <w:rPr>
                <w:b/>
              </w:rPr>
              <w:t>Concesionario</w:t>
            </w:r>
          </w:p>
        </w:tc>
      </w:tr>
      <w:tr w:rsidR="00F812D0" w14:paraId="7F5364DB" w14:textId="77777777">
        <w:trPr>
          <w:gridBefore w:val="1"/>
          <w:wBefore w:w="114" w:type="dxa"/>
        </w:trPr>
        <w:tc>
          <w:tcPr>
            <w:tcW w:w="2438" w:type="dxa"/>
            <w:gridSpan w:val="3"/>
          </w:tcPr>
          <w:p w14:paraId="1AAD02E9" w14:textId="77777777" w:rsidR="00F812D0" w:rsidRDefault="00F812D0">
            <w:pPr>
              <w:pStyle w:val="Textoindependiente"/>
              <w:spacing w:before="1200"/>
            </w:pP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</w:tcPr>
          <w:p w14:paraId="7A5556C5" w14:textId="77777777" w:rsidR="00F812D0" w:rsidRDefault="00F812D0">
            <w:pPr>
              <w:pStyle w:val="Textoindependiente"/>
              <w:spacing w:before="1200"/>
            </w:pPr>
          </w:p>
        </w:tc>
        <w:tc>
          <w:tcPr>
            <w:tcW w:w="356" w:type="dxa"/>
          </w:tcPr>
          <w:p w14:paraId="36EEC844" w14:textId="77777777" w:rsidR="00F812D0" w:rsidRDefault="00F812D0">
            <w:pPr>
              <w:pStyle w:val="Textoindependiente"/>
              <w:spacing w:before="1200"/>
            </w:pPr>
          </w:p>
        </w:tc>
        <w:tc>
          <w:tcPr>
            <w:tcW w:w="1931" w:type="dxa"/>
            <w:gridSpan w:val="2"/>
          </w:tcPr>
          <w:p w14:paraId="0185A68F" w14:textId="77777777" w:rsidR="00F812D0" w:rsidRDefault="00F812D0">
            <w:pPr>
              <w:pStyle w:val="Textoindependiente"/>
              <w:spacing w:before="1200"/>
            </w:pPr>
          </w:p>
        </w:tc>
      </w:tr>
    </w:tbl>
    <w:p w14:paraId="3D512C82" w14:textId="77777777" w:rsidR="00F812D0" w:rsidRDefault="00B47EC0">
      <w:pPr>
        <w:pStyle w:val="Textoindependiente"/>
        <w:spacing w:before="120" w:after="360"/>
        <w:jc w:val="center"/>
        <w:rPr>
          <w:b/>
        </w:rPr>
      </w:pPr>
      <w:r>
        <w:rPr>
          <w:b/>
        </w:rPr>
        <w:t xml:space="preserve">        Firma Propietario, Arrendatario </w:t>
      </w:r>
      <w:proofErr w:type="spellStart"/>
      <w:r>
        <w:rPr>
          <w:b/>
        </w:rPr>
        <w:t>ó</w:t>
      </w:r>
      <w:proofErr w:type="spellEnd"/>
      <w:r>
        <w:rPr>
          <w:b/>
        </w:rPr>
        <w:t xml:space="preserve"> Concesionario</w:t>
      </w:r>
    </w:p>
    <w:p w14:paraId="6E253B7C" w14:textId="77777777" w:rsidR="00F812D0" w:rsidRDefault="00B47EC0">
      <w:pPr>
        <w:pStyle w:val="Ttulo4"/>
        <w:spacing w:before="0"/>
        <w:rPr>
          <w:sz w:val="28"/>
        </w:rPr>
      </w:pPr>
      <w:proofErr w:type="gramStart"/>
      <w:r>
        <w:rPr>
          <w:sz w:val="28"/>
        </w:rPr>
        <w:lastRenderedPageBreak/>
        <w:t>IDENTIFICACION  DEL</w:t>
      </w:r>
      <w:proofErr w:type="gramEnd"/>
      <w:r>
        <w:rPr>
          <w:sz w:val="28"/>
        </w:rPr>
        <w:t xml:space="preserve">  EXPERTO  EN  PREVENCION  DE  RIESGOS</w:t>
      </w:r>
    </w:p>
    <w:tbl>
      <w:tblPr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49"/>
        <w:gridCol w:w="4536"/>
        <w:gridCol w:w="284"/>
        <w:gridCol w:w="873"/>
        <w:gridCol w:w="1111"/>
      </w:tblGrid>
      <w:tr w:rsidR="00F812D0" w14:paraId="0B6B9E48" w14:textId="77777777">
        <w:trPr>
          <w:cantSplit/>
        </w:trPr>
        <w:tc>
          <w:tcPr>
            <w:tcW w:w="2849" w:type="dxa"/>
          </w:tcPr>
          <w:p w14:paraId="2567F018" w14:textId="77777777" w:rsidR="00F812D0" w:rsidRDefault="00B47EC0">
            <w:pPr>
              <w:spacing w:before="180" w:after="60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 xml:space="preserve">NOMBRE : 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1F729FDD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7F144528" w14:textId="77777777">
        <w:trPr>
          <w:cantSplit/>
        </w:trPr>
        <w:tc>
          <w:tcPr>
            <w:tcW w:w="2849" w:type="dxa"/>
          </w:tcPr>
          <w:p w14:paraId="3AA3DE17" w14:textId="77777777" w:rsidR="00F812D0" w:rsidRDefault="00B47EC0">
            <w:pPr>
              <w:spacing w:before="180" w:after="60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N°  REGISTRO S.N.S. 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3B8BD918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6ED312A5" w14:textId="77777777">
        <w:trPr>
          <w:cantSplit/>
        </w:trPr>
        <w:tc>
          <w:tcPr>
            <w:tcW w:w="2849" w:type="dxa"/>
          </w:tcPr>
          <w:p w14:paraId="47AE0EC2" w14:textId="77777777" w:rsidR="00F812D0" w:rsidRDefault="00B47EC0">
            <w:pPr>
              <w:spacing w:before="180" w:after="60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RUT 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7B7912CC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377692A9" w14:textId="77777777">
        <w:trPr>
          <w:cantSplit/>
        </w:trPr>
        <w:tc>
          <w:tcPr>
            <w:tcW w:w="2849" w:type="dxa"/>
          </w:tcPr>
          <w:p w14:paraId="327F2B92" w14:textId="77777777" w:rsidR="00F812D0" w:rsidRDefault="00B47EC0">
            <w:pPr>
              <w:spacing w:before="180" w:after="60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DIRECCION 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53B73B9B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12E760D2" w14:textId="77777777">
        <w:trPr>
          <w:cantSplit/>
        </w:trPr>
        <w:tc>
          <w:tcPr>
            <w:tcW w:w="2849" w:type="dxa"/>
          </w:tcPr>
          <w:p w14:paraId="5AE51FB4" w14:textId="77777777" w:rsidR="00F812D0" w:rsidRDefault="00B47EC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COMUNA 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2FE3314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1157" w:type="dxa"/>
            <w:gridSpan w:val="2"/>
          </w:tcPr>
          <w:p w14:paraId="0CFA5552" w14:textId="77777777" w:rsidR="00F812D0" w:rsidRDefault="00B47EC0">
            <w:pPr>
              <w:spacing w:before="180" w:after="60"/>
              <w:jc w:val="right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REGION :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7AA7D01A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21D5895E" w14:textId="77777777">
        <w:trPr>
          <w:cantSplit/>
        </w:trPr>
        <w:tc>
          <w:tcPr>
            <w:tcW w:w="2849" w:type="dxa"/>
          </w:tcPr>
          <w:p w14:paraId="517A1701" w14:textId="77777777" w:rsidR="00F812D0" w:rsidRDefault="00B47EC0">
            <w:pPr>
              <w:spacing w:before="180" w:after="60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FONO / FAX / Email 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53D15C7A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1B1FFD6D" w14:textId="77777777">
        <w:trPr>
          <w:cantSplit/>
        </w:trPr>
        <w:tc>
          <w:tcPr>
            <w:tcW w:w="2849" w:type="dxa"/>
          </w:tcPr>
          <w:p w14:paraId="180394D9" w14:textId="77777777" w:rsidR="00F812D0" w:rsidRDefault="00B47EC0">
            <w:pPr>
              <w:spacing w:before="180" w:after="60"/>
              <w:jc w:val="right"/>
              <w:rPr>
                <w:rFonts w:ascii="Arial" w:hAnsi="Arial"/>
                <w:b/>
                <w:sz w:val="22"/>
                <w:lang w:val="es-MX"/>
              </w:rPr>
            </w:pPr>
            <w:r>
              <w:rPr>
                <w:rFonts w:ascii="Arial" w:hAnsi="Arial"/>
                <w:b/>
                <w:sz w:val="22"/>
                <w:lang w:val="es-MX"/>
              </w:rPr>
              <w:t>Hora / Mes de ASESORIA :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5C71F710" w14:textId="77777777" w:rsidR="00F812D0" w:rsidRDefault="00F812D0">
            <w:pPr>
              <w:spacing w:before="180" w:after="6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68E842C3" w14:textId="77777777">
        <w:trPr>
          <w:cantSplit/>
        </w:trPr>
        <w:tc>
          <w:tcPr>
            <w:tcW w:w="2849" w:type="dxa"/>
          </w:tcPr>
          <w:p w14:paraId="354A058E" w14:textId="77777777" w:rsidR="00F812D0" w:rsidRDefault="00F812D0">
            <w:pPr>
              <w:spacing w:before="120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73C3F2F2" w14:textId="77777777" w:rsidR="00F812D0" w:rsidRDefault="00F812D0">
            <w:pPr>
              <w:spacing w:before="120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3F4C305D" w14:textId="77777777" w:rsidR="00F812D0" w:rsidRDefault="00F812D0">
            <w:pPr>
              <w:spacing w:before="120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  <w:tr w:rsidR="00F812D0" w14:paraId="61C15D57" w14:textId="77777777">
        <w:trPr>
          <w:cantSplit/>
        </w:trPr>
        <w:tc>
          <w:tcPr>
            <w:tcW w:w="2849" w:type="dxa"/>
          </w:tcPr>
          <w:p w14:paraId="31563105" w14:textId="77777777" w:rsidR="00F812D0" w:rsidRDefault="00F812D0">
            <w:pPr>
              <w:spacing w:before="120" w:after="60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  <w:tc>
          <w:tcPr>
            <w:tcW w:w="4820" w:type="dxa"/>
            <w:gridSpan w:val="2"/>
          </w:tcPr>
          <w:p w14:paraId="52A36229" w14:textId="77777777" w:rsidR="00F812D0" w:rsidRDefault="00B47EC0">
            <w:pPr>
              <w:pStyle w:val="Ttulo3"/>
              <w:spacing w:after="600"/>
            </w:pPr>
            <w:r>
              <w:t>Firma del Experto en Prevención de Riesgos</w:t>
            </w:r>
          </w:p>
        </w:tc>
        <w:tc>
          <w:tcPr>
            <w:tcW w:w="1984" w:type="dxa"/>
            <w:gridSpan w:val="2"/>
          </w:tcPr>
          <w:p w14:paraId="60F99476" w14:textId="77777777" w:rsidR="00F812D0" w:rsidRDefault="00F812D0">
            <w:pPr>
              <w:spacing w:before="120" w:after="600"/>
              <w:jc w:val="both"/>
              <w:rPr>
                <w:rFonts w:ascii="Arial" w:hAnsi="Arial"/>
                <w:b/>
                <w:sz w:val="22"/>
                <w:lang w:val="es-MX"/>
              </w:rPr>
            </w:pPr>
          </w:p>
        </w:tc>
      </w:tr>
    </w:tbl>
    <w:p w14:paraId="5226B0B7" w14:textId="77777777" w:rsidR="00F812D0" w:rsidRDefault="00F812D0">
      <w:pPr>
        <w:pStyle w:val="Textoindependiente"/>
        <w:pBdr>
          <w:top w:val="single" w:sz="4" w:space="1" w:color="auto"/>
        </w:pBdr>
        <w:spacing w:before="120" w:after="60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954"/>
        <w:gridCol w:w="1984"/>
      </w:tblGrid>
      <w:tr w:rsidR="00F812D0" w14:paraId="748F482E" w14:textId="77777777">
        <w:tc>
          <w:tcPr>
            <w:tcW w:w="985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31563BB7" w14:textId="77777777" w:rsidR="00F812D0" w:rsidRDefault="00B47EC0">
            <w:pPr>
              <w:pStyle w:val="Ttulo4"/>
              <w:spacing w:after="120"/>
              <w:ind w:left="284"/>
              <w:jc w:val="lef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USO EXCLUSIVO DE SEC </w:t>
            </w:r>
          </w:p>
          <w:p w14:paraId="543DB026" w14:textId="77777777" w:rsidR="00F812D0" w:rsidRDefault="00B47EC0">
            <w:pPr>
              <w:pStyle w:val="Ttulo4"/>
              <w:spacing w:after="360"/>
            </w:pPr>
            <w:r>
              <w:t>INSCRIPCION   EN   SEC</w:t>
            </w:r>
          </w:p>
          <w:p w14:paraId="5D9B8562" w14:textId="77777777" w:rsidR="00F812D0" w:rsidRDefault="00B47EC0">
            <w:pPr>
              <w:pStyle w:val="Textoindependiente"/>
              <w:spacing w:after="600"/>
              <w:ind w:left="142" w:right="213"/>
            </w:pPr>
            <w:r>
              <w:t xml:space="preserve">La instalación de transporte de combustibles líquidos anteriormente individualizada y los planos respectivos se inscribieron en SEC con el </w:t>
            </w:r>
            <w:r>
              <w:rPr>
                <w:b/>
              </w:rPr>
              <w:t>N°</w:t>
            </w:r>
            <w:r>
              <w:t xml:space="preserve"> _______________ de fecha ________________.</w:t>
            </w:r>
          </w:p>
          <w:p w14:paraId="3258E9CD" w14:textId="77777777" w:rsidR="00F812D0" w:rsidRDefault="00F812D0">
            <w:pPr>
              <w:pStyle w:val="Textoindependiente"/>
              <w:spacing w:after="240" w:line="360" w:lineRule="auto"/>
              <w:ind w:right="641"/>
            </w:pPr>
          </w:p>
          <w:p w14:paraId="180E3837" w14:textId="77777777" w:rsidR="00F812D0" w:rsidRDefault="00F812D0">
            <w:pPr>
              <w:pStyle w:val="Textoindependiente"/>
              <w:spacing w:after="480" w:line="360" w:lineRule="auto"/>
              <w:ind w:right="641"/>
            </w:pPr>
          </w:p>
        </w:tc>
      </w:tr>
      <w:tr w:rsidR="00F812D0" w14:paraId="4E9576D6" w14:textId="77777777">
        <w:trPr>
          <w:cantSplit/>
        </w:trPr>
        <w:tc>
          <w:tcPr>
            <w:tcW w:w="1913" w:type="dxa"/>
            <w:tcBorders>
              <w:top w:val="nil"/>
              <w:left w:val="thinThickSmallGap" w:sz="24" w:space="0" w:color="auto"/>
              <w:bottom w:val="thickThinSmallGap" w:sz="24" w:space="0" w:color="auto"/>
              <w:right w:val="nil"/>
            </w:tcBorders>
          </w:tcPr>
          <w:p w14:paraId="37D10160" w14:textId="77777777" w:rsidR="00F812D0" w:rsidRDefault="00F812D0">
            <w:pPr>
              <w:pStyle w:val="Textoindependiente"/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thickThinSmallGap" w:sz="24" w:space="0" w:color="auto"/>
              <w:right w:val="nil"/>
            </w:tcBorders>
          </w:tcPr>
          <w:p w14:paraId="682E92AB" w14:textId="77777777" w:rsidR="00F812D0" w:rsidRDefault="00B47EC0">
            <w:pPr>
              <w:pStyle w:val="Textoindependiente"/>
              <w:spacing w:before="120" w:after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 Funcionario SEC</w:t>
            </w:r>
          </w:p>
        </w:tc>
        <w:tc>
          <w:tcPr>
            <w:tcW w:w="1984" w:type="dxa"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14:paraId="5DBD9F4F" w14:textId="77777777" w:rsidR="00F812D0" w:rsidRDefault="00F812D0">
            <w:pPr>
              <w:pStyle w:val="Textoindependiente"/>
              <w:spacing w:before="120" w:after="120"/>
              <w:jc w:val="center"/>
              <w:rPr>
                <w:sz w:val="20"/>
              </w:rPr>
            </w:pPr>
          </w:p>
        </w:tc>
      </w:tr>
    </w:tbl>
    <w:p w14:paraId="56FCC11D" w14:textId="77777777" w:rsidR="00B47EC0" w:rsidRDefault="00B47EC0">
      <w:pPr>
        <w:pStyle w:val="Ttulo4"/>
        <w:spacing w:before="0" w:after="360"/>
        <w:jc w:val="left"/>
        <w:rPr>
          <w:snapToGrid w:val="0"/>
        </w:rPr>
      </w:pPr>
    </w:p>
    <w:sectPr w:rsidR="00B47EC0" w:rsidSect="00F812D0">
      <w:pgSz w:w="11916" w:h="16800"/>
      <w:pgMar w:top="1985" w:right="1134" w:bottom="170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1AC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432D82"/>
    <w:multiLevelType w:val="singleLevel"/>
    <w:tmpl w:val="FCA4C648"/>
    <w:lvl w:ilvl="0">
      <w:numFmt w:val="bullet"/>
      <w:lvlText w:val="—"/>
      <w:lvlJc w:val="left"/>
      <w:pPr>
        <w:tabs>
          <w:tab w:val="num" w:pos="1494"/>
        </w:tabs>
        <w:ind w:left="1494" w:hanging="360"/>
      </w:pPr>
      <w:rPr>
        <w:rFonts w:hint="default"/>
        <w:sz w:val="8"/>
      </w:rPr>
    </w:lvl>
  </w:abstractNum>
  <w:abstractNum w:abstractNumId="2" w15:restartNumberingAfterBreak="0">
    <w:nsid w:val="3B171F52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7984AE0"/>
    <w:multiLevelType w:val="singleLevel"/>
    <w:tmpl w:val="549EC0DA"/>
    <w:lvl w:ilvl="0">
      <w:start w:val="2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hint="default"/>
        <w:u w:val="none"/>
      </w:rPr>
    </w:lvl>
  </w:abstractNum>
  <w:abstractNum w:abstractNumId="4" w15:restartNumberingAfterBreak="0">
    <w:nsid w:val="54ED539A"/>
    <w:multiLevelType w:val="singleLevel"/>
    <w:tmpl w:val="E522EF2E"/>
    <w:lvl w:ilvl="0">
      <w:numFmt w:val="bullet"/>
      <w:lvlText w:val="—"/>
      <w:lvlJc w:val="left"/>
      <w:pPr>
        <w:tabs>
          <w:tab w:val="num" w:pos="1494"/>
        </w:tabs>
        <w:ind w:left="1494" w:hanging="360"/>
      </w:pPr>
      <w:rPr>
        <w:rFonts w:hint="default"/>
        <w:sz w:val="8"/>
      </w:rPr>
    </w:lvl>
  </w:abstractNum>
  <w:abstractNum w:abstractNumId="5" w15:restartNumberingAfterBreak="0">
    <w:nsid w:val="55B67673"/>
    <w:multiLevelType w:val="singleLevel"/>
    <w:tmpl w:val="809EC06E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</w:abstractNum>
  <w:abstractNum w:abstractNumId="6" w15:restartNumberingAfterBreak="0">
    <w:nsid w:val="5ADD2021"/>
    <w:multiLevelType w:val="singleLevel"/>
    <w:tmpl w:val="A81CAC2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</w:abstractNum>
  <w:abstractNum w:abstractNumId="7" w15:restartNumberingAfterBreak="0">
    <w:nsid w:val="77BF377E"/>
    <w:multiLevelType w:val="singleLevel"/>
    <w:tmpl w:val="2F041498"/>
    <w:lvl w:ilvl="0">
      <w:numFmt w:val="bullet"/>
      <w:lvlText w:val="—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bordersDoNotSurroundHeader/>
  <w:bordersDoNotSurroundFooter/>
  <w:proofState w:spelling="clean" w:grammar="clean"/>
  <w:attachedTemplate r:id="rId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A7D"/>
    <w:rsid w:val="001C33B2"/>
    <w:rsid w:val="002D78FA"/>
    <w:rsid w:val="004A2A7D"/>
    <w:rsid w:val="006C1246"/>
    <w:rsid w:val="006E5DA7"/>
    <w:rsid w:val="00B47EC0"/>
    <w:rsid w:val="00D94E05"/>
    <w:rsid w:val="00F8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81637"/>
  <w15:docId w15:val="{8621A2B0-3FA9-4BEE-A8B7-840F59FE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2D0"/>
    <w:rPr>
      <w:lang w:val="es-ES" w:eastAsia="es-ES"/>
    </w:rPr>
  </w:style>
  <w:style w:type="paragraph" w:styleId="Ttulo1">
    <w:name w:val="heading 1"/>
    <w:basedOn w:val="Normal"/>
    <w:next w:val="Normal"/>
    <w:qFormat/>
    <w:rsid w:val="00F812D0"/>
    <w:pPr>
      <w:keepNext/>
      <w:widowControl w:val="0"/>
      <w:tabs>
        <w:tab w:val="left" w:pos="737"/>
      </w:tabs>
      <w:ind w:left="737"/>
      <w:jc w:val="both"/>
      <w:outlineLvl w:val="0"/>
    </w:pPr>
    <w:rPr>
      <w:rFonts w:ascii="Courier New" w:hAnsi="Courier New"/>
      <w:snapToGrid w:val="0"/>
      <w:sz w:val="24"/>
    </w:rPr>
  </w:style>
  <w:style w:type="paragraph" w:styleId="Ttulo2">
    <w:name w:val="heading 2"/>
    <w:basedOn w:val="Normal"/>
    <w:next w:val="Normal"/>
    <w:qFormat/>
    <w:rsid w:val="00F812D0"/>
    <w:pPr>
      <w:keepNext/>
      <w:widowControl w:val="0"/>
      <w:spacing w:line="238" w:lineRule="exact"/>
      <w:ind w:left="709" w:hanging="709"/>
      <w:jc w:val="both"/>
      <w:outlineLvl w:val="1"/>
    </w:pPr>
    <w:rPr>
      <w:rFonts w:ascii="Arial" w:hAnsi="Arial"/>
      <w:b/>
      <w:snapToGrid w:val="0"/>
      <w:sz w:val="24"/>
    </w:rPr>
  </w:style>
  <w:style w:type="paragraph" w:styleId="Ttulo3">
    <w:name w:val="heading 3"/>
    <w:basedOn w:val="Normal"/>
    <w:next w:val="Normal"/>
    <w:qFormat/>
    <w:rsid w:val="00F812D0"/>
    <w:pPr>
      <w:keepNext/>
      <w:spacing w:before="120"/>
      <w:jc w:val="center"/>
      <w:outlineLvl w:val="2"/>
    </w:pPr>
    <w:rPr>
      <w:rFonts w:ascii="Arial" w:hAnsi="Arial"/>
      <w:b/>
      <w:sz w:val="22"/>
      <w:lang w:val="es-MX"/>
    </w:rPr>
  </w:style>
  <w:style w:type="paragraph" w:styleId="Ttulo4">
    <w:name w:val="heading 4"/>
    <w:basedOn w:val="Normal"/>
    <w:next w:val="Normal"/>
    <w:qFormat/>
    <w:rsid w:val="00F812D0"/>
    <w:pPr>
      <w:keepNext/>
      <w:spacing w:before="240" w:after="240"/>
      <w:jc w:val="center"/>
      <w:outlineLvl w:val="3"/>
    </w:pPr>
    <w:rPr>
      <w:rFonts w:ascii="Arial" w:hAnsi="Arial"/>
      <w:b/>
      <w:sz w:val="30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rsid w:val="00F812D0"/>
    <w:pPr>
      <w:widowControl w:val="0"/>
      <w:tabs>
        <w:tab w:val="left" w:pos="867"/>
      </w:tabs>
      <w:spacing w:line="238" w:lineRule="exact"/>
      <w:ind w:left="709" w:hanging="709"/>
      <w:jc w:val="both"/>
    </w:pPr>
    <w:rPr>
      <w:rFonts w:ascii="Arial" w:hAnsi="Arial"/>
      <w:snapToGrid w:val="0"/>
      <w:sz w:val="24"/>
    </w:rPr>
  </w:style>
  <w:style w:type="paragraph" w:styleId="Sangra2detindependiente">
    <w:name w:val="Body Text Indent 2"/>
    <w:basedOn w:val="Normal"/>
    <w:semiHidden/>
    <w:rsid w:val="00F812D0"/>
    <w:pPr>
      <w:widowControl w:val="0"/>
      <w:spacing w:line="238" w:lineRule="exact"/>
      <w:ind w:left="709"/>
      <w:jc w:val="both"/>
    </w:pPr>
    <w:rPr>
      <w:rFonts w:ascii="Arial" w:hAnsi="Arial"/>
      <w:snapToGrid w:val="0"/>
      <w:sz w:val="24"/>
    </w:rPr>
  </w:style>
  <w:style w:type="paragraph" w:styleId="Sangra3detindependiente">
    <w:name w:val="Body Text Indent 3"/>
    <w:basedOn w:val="Normal"/>
    <w:semiHidden/>
    <w:rsid w:val="00F812D0"/>
    <w:pPr>
      <w:widowControl w:val="0"/>
      <w:tabs>
        <w:tab w:val="decimal" w:pos="1661"/>
        <w:tab w:val="left" w:pos="2165"/>
        <w:tab w:val="left" w:pos="7523"/>
        <w:tab w:val="left" w:pos="9411"/>
      </w:tabs>
      <w:spacing w:line="238" w:lineRule="exact"/>
      <w:ind w:left="1134"/>
    </w:pPr>
    <w:rPr>
      <w:rFonts w:ascii="Arial" w:hAnsi="Arial"/>
      <w:snapToGrid w:val="0"/>
      <w:sz w:val="24"/>
    </w:rPr>
  </w:style>
  <w:style w:type="paragraph" w:styleId="Textoindependiente">
    <w:name w:val="Body Text"/>
    <w:basedOn w:val="Normal"/>
    <w:semiHidden/>
    <w:rsid w:val="00F812D0"/>
    <w:pPr>
      <w:jc w:val="both"/>
    </w:pPr>
    <w:rPr>
      <w:rFonts w:ascii="Arial" w:hAnsi="Arial"/>
      <w:sz w:val="22"/>
      <w:lang w:val="es-MX"/>
    </w:rPr>
  </w:style>
  <w:style w:type="paragraph" w:styleId="Textoindependiente2">
    <w:name w:val="Body Text 2"/>
    <w:basedOn w:val="Normal"/>
    <w:semiHidden/>
    <w:rsid w:val="00F812D0"/>
    <w:pPr>
      <w:spacing w:before="240" w:after="180" w:line="300" w:lineRule="auto"/>
      <w:jc w:val="center"/>
    </w:pPr>
    <w:rPr>
      <w:rFonts w:ascii="Arial" w:hAnsi="Arial"/>
      <w:b/>
      <w:sz w:val="30"/>
      <w:u w:val="single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3</TotalTime>
  <Pages>2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SUPERINTENDENCIA DE ELECTRICIDAD Y COMBUSTIBLES</vt:lpstr>
    </vt:vector>
  </TitlesOfParts>
  <Company>SEC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SUPERINTENDENCIA DE ELECTRICIDAD Y COMBUSTIBLES</dc:title>
  <dc:subject/>
  <dc:creator>esariego</dc:creator>
  <cp:keywords/>
  <dc:description/>
  <cp:lastModifiedBy>Raúl Espinoza Tapia</cp:lastModifiedBy>
  <cp:revision>4</cp:revision>
  <cp:lastPrinted>2013-04-30T19:47:00Z</cp:lastPrinted>
  <dcterms:created xsi:type="dcterms:W3CDTF">2021-11-04T22:50:00Z</dcterms:created>
  <dcterms:modified xsi:type="dcterms:W3CDTF">2021-11-04T22:52:00Z</dcterms:modified>
</cp:coreProperties>
</file>